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4D2" w:rsidRDefault="003344D2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 територията на ДГС Елена</w:t>
      </w:r>
    </w:p>
    <w:p w:rsidR="003344D2" w:rsidRPr="00AD6E73" w:rsidRDefault="003344D2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344D2" w:rsidRPr="008A22C6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>
      <w:pPr>
        <w:rPr>
          <w:rFonts w:ascii="Times New Roman" w:hAnsi="Times New Roman"/>
          <w:b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Планирани за 2018 година дейности</w:t>
      </w:r>
    </w:p>
    <w:p w:rsidR="003344D2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мероприятия: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почвоподготовка – 15 дка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залесяване – 15 дка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отглеждане на култури – 160 дка 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ОМН – 215 дка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Подпомагане на естественото възобновяване – 935 дка</w:t>
      </w:r>
    </w:p>
    <w:p w:rsidR="003344D2" w:rsidRDefault="003344D2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Противопожарни мероприятия: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Поддръжка на минерализовани ивици – 9400 лм</w:t>
      </w:r>
    </w:p>
    <w:p w:rsidR="003344D2" w:rsidRDefault="003344D2" w:rsidP="00E95FD6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Лесокултурни прегради – 1100 лм</w:t>
      </w:r>
    </w:p>
    <w:p w:rsidR="003344D2" w:rsidRDefault="003344D2" w:rsidP="00E95FD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Дърводобив – 31500 куб.м лежаща маса</w:t>
      </w:r>
    </w:p>
    <w:p w:rsidR="003344D2" w:rsidRPr="008A22C6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>
      <w:pPr>
        <w:rPr>
          <w:rFonts w:ascii="Times New Roman" w:hAnsi="Times New Roman"/>
          <w:b/>
          <w:color w:val="000000"/>
          <w:sz w:val="24"/>
          <w:szCs w:val="24"/>
        </w:rPr>
      </w:pPr>
      <w:r w:rsidRPr="00122A38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122A38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3344D2" w:rsidRDefault="003344D2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недопускане появата на негативни външни ефекти от дейността си, ДГС Елена прилага система от мерки за превенция. При установени  негативни ефекти служителите на стопанството предприемат незабавни действия по отстраняването им. </w:t>
      </w:r>
    </w:p>
    <w:p w:rsidR="003344D2" w:rsidRPr="00122A38" w:rsidRDefault="003344D2" w:rsidP="005521A4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 w:rsidP="005521A4">
      <w:pPr>
        <w:numPr>
          <w:ilvl w:val="0"/>
          <w:numId w:val="3"/>
        </w:num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екологичн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3344D2" w:rsidRPr="008A22C6" w:rsidRDefault="003344D2" w:rsidP="004E72C7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D6E73">
        <w:rPr>
          <w:rFonts w:ascii="Times New Roman" w:hAnsi="Times New Roman"/>
          <w:b/>
          <w:i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замърсявания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– има случаи, в които се наблюдава замърсяване с битови отпадъци на дърводобивни обекти. Въпреки разработената система за управление на отпадъците и усилията на горските служители тези случаи все още се наблюдават. За съжаление, нерядко се налага служителите на ДГС да събират и отстраняват отпадъците от дърводобивни обекти, крайпътни места за отдих и други.</w:t>
      </w:r>
    </w:p>
    <w:p w:rsidR="003344D2" w:rsidRPr="008A22C6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Pr="002C06E3" w:rsidRDefault="003344D2" w:rsidP="005521A4">
      <w:pPr>
        <w:ind w:firstLine="708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Негатив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 социал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</w:p>
    <w:p w:rsidR="003344D2" w:rsidRPr="008A22C6" w:rsidRDefault="003344D2" w:rsidP="00B40077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околната среда за местните общности – Горецитираният екологичен проблем неминуемо се отразява  негативно и върху социалната среда. Усилията за отстраняване на този проблем трябва да бъдат насочени в различни посоки и на различни нива – образование, превенция и т.н. </w:t>
      </w:r>
    </w:p>
    <w:p w:rsidR="003344D2" w:rsidRPr="008A22C6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3344D2" w:rsidRPr="00AF5B25" w:rsidRDefault="003344D2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Горските територии стопанисвани от ДГС Елена се стопанисват по щадящ природата начин и при спазване на нормативните изисквания.</w:t>
      </w:r>
    </w:p>
    <w:p w:rsidR="003344D2" w:rsidRDefault="003344D2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3344D2" w:rsidRPr="002C06E3" w:rsidRDefault="003344D2" w:rsidP="00AF5B25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 екологич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външ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3344D2" w:rsidRPr="008A22C6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344D2" w:rsidRPr="008A22C6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344D2" w:rsidRPr="008A22C6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344D2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залесявания с подходящи видове на мястото на настъпили природни нарушения или пожари</w:t>
      </w:r>
    </w:p>
    <w:p w:rsidR="003344D2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възстановяване на покритието с гора след природни нарушения </w:t>
      </w:r>
    </w:p>
    <w:p w:rsidR="003344D2" w:rsidRPr="008A22C6" w:rsidRDefault="003344D2">
      <w:pPr>
        <w:rPr>
          <w:rFonts w:ascii="Times New Roman" w:hAnsi="Times New Roman"/>
          <w:color w:val="000000"/>
          <w:sz w:val="24"/>
          <w:szCs w:val="24"/>
        </w:rPr>
      </w:pPr>
    </w:p>
    <w:p w:rsidR="003344D2" w:rsidRPr="002C06E3" w:rsidRDefault="003344D2" w:rsidP="007A7CA0">
      <w:pPr>
        <w:ind w:firstLine="708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П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озитивн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социалн</w:t>
      </w:r>
      <w:r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външн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 xml:space="preserve"> ефект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и</w:t>
      </w:r>
      <w:r w:rsidRPr="002C06E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3344D2" w:rsidRPr="001F067F" w:rsidRDefault="003344D2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- охрана на горските територии и ресурси </w:t>
      </w:r>
    </w:p>
    <w:p w:rsidR="003344D2" w:rsidRPr="001F067F" w:rsidRDefault="003344D2" w:rsidP="001E3402">
      <w:pPr>
        <w:ind w:firstLine="708"/>
        <w:rPr>
          <w:rFonts w:ascii="Times New Roman" w:hAnsi="Times New Roman"/>
          <w:iCs/>
          <w:color w:val="000000"/>
          <w:sz w:val="24"/>
          <w:szCs w:val="24"/>
        </w:rPr>
      </w:pPr>
      <w:r w:rsidRPr="001F067F">
        <w:rPr>
          <w:rFonts w:ascii="Times New Roman" w:hAnsi="Times New Roman"/>
          <w:iCs/>
          <w:color w:val="000000"/>
          <w:sz w:val="24"/>
          <w:szCs w:val="24"/>
        </w:rPr>
        <w:t xml:space="preserve">- задоволяване на нуждите от дървесина, НДГП и лов </w:t>
      </w:r>
    </w:p>
    <w:p w:rsidR="003344D2" w:rsidRPr="008A22C6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осигуряването на достъп до гората </w:t>
      </w:r>
      <w:r>
        <w:rPr>
          <w:rFonts w:ascii="Times New Roman" w:hAnsi="Times New Roman"/>
          <w:color w:val="000000"/>
          <w:sz w:val="24"/>
          <w:szCs w:val="24"/>
        </w:rPr>
        <w:t xml:space="preserve">(за рекреация, туризъм,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събиране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НДГП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и др.)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в следствие изграждането на горски пътища </w:t>
      </w:r>
    </w:p>
    <w:p w:rsidR="003344D2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</w:t>
      </w:r>
    </w:p>
    <w:p w:rsidR="003344D2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осигуряване на обучения и информация</w:t>
      </w:r>
    </w:p>
    <w:p w:rsidR="003344D2" w:rsidRPr="008A22C6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осигуряване на работни места </w:t>
      </w:r>
    </w:p>
    <w:p w:rsidR="003344D2" w:rsidRDefault="003344D2" w:rsidP="001E3402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пре</w:t>
      </w:r>
      <w:r>
        <w:rPr>
          <w:rFonts w:ascii="Times New Roman" w:hAnsi="Times New Roman"/>
          <w:color w:val="000000"/>
          <w:sz w:val="24"/>
          <w:szCs w:val="24"/>
        </w:rPr>
        <w:t>доставяне на дървен материал и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финансови средства като дарения </w:t>
      </w: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подпомагане на местните общности в критични ситуации (гасене на пожари, разчистване на пътища и др.) </w:t>
      </w: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08.06.2018г.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Изготвил:  / п /</w:t>
      </w:r>
    </w:p>
    <w:p w:rsidR="003344D2" w:rsidRDefault="003344D2" w:rsidP="00043539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/инж.И.Савова/</w:t>
      </w:r>
    </w:p>
    <w:sectPr w:rsidR="003344D2" w:rsidSect="001E3402">
      <w:pgSz w:w="11906" w:h="16838"/>
      <w:pgMar w:top="1417" w:right="92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23B2"/>
    <w:multiLevelType w:val="hybridMultilevel"/>
    <w:tmpl w:val="0CBE17B4"/>
    <w:lvl w:ilvl="0" w:tplc="8B9C8B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49117E"/>
    <w:multiLevelType w:val="hybridMultilevel"/>
    <w:tmpl w:val="0C927A88"/>
    <w:lvl w:ilvl="0" w:tplc="89A05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6034FF"/>
    <w:multiLevelType w:val="hybridMultilevel"/>
    <w:tmpl w:val="EC620E5E"/>
    <w:lvl w:ilvl="0" w:tplc="F9421DB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536"/>
    <w:rsid w:val="00043539"/>
    <w:rsid w:val="00057F90"/>
    <w:rsid w:val="0006198B"/>
    <w:rsid w:val="000768A1"/>
    <w:rsid w:val="00122A38"/>
    <w:rsid w:val="001C2B0F"/>
    <w:rsid w:val="001E3402"/>
    <w:rsid w:val="001E37D1"/>
    <w:rsid w:val="001F067F"/>
    <w:rsid w:val="002025D4"/>
    <w:rsid w:val="00245F5B"/>
    <w:rsid w:val="002825CE"/>
    <w:rsid w:val="002C06E3"/>
    <w:rsid w:val="0030288A"/>
    <w:rsid w:val="0030729F"/>
    <w:rsid w:val="003344D2"/>
    <w:rsid w:val="00346D97"/>
    <w:rsid w:val="00347536"/>
    <w:rsid w:val="00456CDE"/>
    <w:rsid w:val="004D2CC0"/>
    <w:rsid w:val="004E72C7"/>
    <w:rsid w:val="005521A4"/>
    <w:rsid w:val="00601A0F"/>
    <w:rsid w:val="006026F7"/>
    <w:rsid w:val="00657452"/>
    <w:rsid w:val="006D51E8"/>
    <w:rsid w:val="0073192B"/>
    <w:rsid w:val="007A7CA0"/>
    <w:rsid w:val="00823E6F"/>
    <w:rsid w:val="008A22C6"/>
    <w:rsid w:val="00941D8A"/>
    <w:rsid w:val="00951BBD"/>
    <w:rsid w:val="00A37708"/>
    <w:rsid w:val="00A56EB4"/>
    <w:rsid w:val="00A73147"/>
    <w:rsid w:val="00AD6E73"/>
    <w:rsid w:val="00AF5B25"/>
    <w:rsid w:val="00B36571"/>
    <w:rsid w:val="00B40077"/>
    <w:rsid w:val="00B83EE9"/>
    <w:rsid w:val="00C06D04"/>
    <w:rsid w:val="00C2112E"/>
    <w:rsid w:val="00C5382C"/>
    <w:rsid w:val="00C9405D"/>
    <w:rsid w:val="00CD2B36"/>
    <w:rsid w:val="00CD6CAC"/>
    <w:rsid w:val="00CF45F6"/>
    <w:rsid w:val="00D7389F"/>
    <w:rsid w:val="00D84B34"/>
    <w:rsid w:val="00D91E35"/>
    <w:rsid w:val="00DC125E"/>
    <w:rsid w:val="00E4025C"/>
    <w:rsid w:val="00E95FD6"/>
    <w:rsid w:val="00EB7066"/>
    <w:rsid w:val="00EF578D"/>
    <w:rsid w:val="00F016A3"/>
    <w:rsid w:val="00F8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364</TotalTime>
  <Pages>2</Pages>
  <Words>421</Words>
  <Characters>2401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 DL Elena</cp:lastModifiedBy>
  <cp:revision>38</cp:revision>
  <cp:lastPrinted>2018-07-04T11:51:00Z</cp:lastPrinted>
  <dcterms:created xsi:type="dcterms:W3CDTF">2017-07-17T11:30:00Z</dcterms:created>
  <dcterms:modified xsi:type="dcterms:W3CDTF">2018-07-04T11:53:00Z</dcterms:modified>
</cp:coreProperties>
</file>